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A8" w:rsidRDefault="007E16A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7E16A8" w:rsidRDefault="007E16A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7E16A8" w:rsidRPr="00760EA4" w:rsidRDefault="007E16A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Д 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201</w:t>
      </w:r>
      <w:r>
        <w:rPr>
          <w:rFonts w:ascii="Times New Roman" w:hAnsi="Times New Roman"/>
          <w:b/>
          <w:sz w:val="32"/>
          <w:szCs w:val="32"/>
          <w:u w:val="single"/>
        </w:rPr>
        <w:t>4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7E16A8" w:rsidRDefault="007E16A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6A8" w:rsidRDefault="007E16A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6A8" w:rsidRPr="00760EA4" w:rsidRDefault="007E16A8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15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апреля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7E16A8" w:rsidRDefault="007E16A8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E16A8" w:rsidRDefault="007E16A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Калимуллин Руслан Фаузелович</w:t>
      </w:r>
    </w:p>
    <w:p w:rsidR="007E16A8" w:rsidRPr="00765088" w:rsidRDefault="007E16A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Протопопов Е.В.</w:t>
      </w:r>
    </w:p>
    <w:p w:rsidR="007E16A8" w:rsidRDefault="007E16A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7E16A8" w:rsidRPr="00245C87" w:rsidRDefault="007E16A8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AD4DBC">
        <w:rPr>
          <w:rFonts w:ascii="Times New Roman" w:hAnsi="Times New Roman"/>
          <w:sz w:val="28"/>
          <w:szCs w:val="28"/>
        </w:rPr>
        <w:t>Разработка и совершенствование конструкций гарнисажных фурм и технологии нанесения шлакового гарнисажа и торкрет-покрытий на футеровку конвертеров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7E16A8" w:rsidRPr="00FB621A" w:rsidRDefault="007E16A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05.16.02 </w:t>
      </w:r>
      <w:r w:rsidRPr="00FB621A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7E16A8" w:rsidRDefault="007E16A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7E16A8" w:rsidRDefault="007E16A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6A8" w:rsidRDefault="007E16A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Базайкина Ольга Леонидовна</w:t>
      </w:r>
    </w:p>
    <w:p w:rsidR="007E16A8" w:rsidRPr="00765088" w:rsidRDefault="007E16A8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Темлянцев М.В.</w:t>
      </w: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7E16A8" w:rsidRPr="00245C87" w:rsidRDefault="007E16A8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AD4DBC">
        <w:rPr>
          <w:rFonts w:ascii="Times New Roman" w:hAnsi="Times New Roman"/>
          <w:sz w:val="28"/>
          <w:szCs w:val="28"/>
        </w:rPr>
        <w:t>Разработка металлосберегающей технологии нагрева многогранных слитков в камерных печах</w:t>
      </w:r>
      <w:r>
        <w:rPr>
          <w:rFonts w:ascii="Times New Roman" w:hAnsi="Times New Roman"/>
          <w:sz w:val="28"/>
          <w:szCs w:val="28"/>
        </w:rPr>
        <w:t>»</w:t>
      </w:r>
    </w:p>
    <w:p w:rsidR="007E16A8" w:rsidRPr="00FB621A" w:rsidRDefault="007E16A8" w:rsidP="00AD4D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05.16.02 </w:t>
      </w:r>
      <w:r w:rsidRPr="00FB621A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6A8" w:rsidRPr="00760EA4" w:rsidRDefault="007E16A8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24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июня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Гришунин Владимир Анатольевич</w:t>
      </w:r>
    </w:p>
    <w:p w:rsidR="007E16A8" w:rsidRPr="00765088" w:rsidRDefault="007E16A8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руководитель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>д.т.н.</w:t>
      </w:r>
      <w:r>
        <w:rPr>
          <w:rFonts w:ascii="Times New Roman" w:hAnsi="Times New Roman"/>
          <w:i/>
          <w:sz w:val="28"/>
          <w:szCs w:val="28"/>
        </w:rPr>
        <w:t xml:space="preserve"> Юрьев А.Б.</w:t>
      </w: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7E16A8" w:rsidRPr="00245C87" w:rsidRDefault="007E16A8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z w:val="28"/>
          <w:szCs w:val="28"/>
        </w:rPr>
        <w:t>«</w:t>
      </w:r>
      <w:r w:rsidRPr="00AD4DBC">
        <w:rPr>
          <w:rFonts w:ascii="Times New Roman" w:hAnsi="Times New Roman"/>
          <w:spacing w:val="-4"/>
          <w:sz w:val="28"/>
          <w:szCs w:val="28"/>
        </w:rPr>
        <w:t>Повышение усталостной долговечности рельсовой стали электронно-лучевой обработкой</w:t>
      </w:r>
      <w:r w:rsidRPr="008B14FB">
        <w:rPr>
          <w:rFonts w:ascii="Times New Roman" w:hAnsi="Times New Roman"/>
          <w:sz w:val="28"/>
          <w:szCs w:val="28"/>
        </w:rPr>
        <w:t>»</w:t>
      </w:r>
    </w:p>
    <w:p w:rsidR="007E16A8" w:rsidRPr="00FB621A" w:rsidRDefault="007E16A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Металловедение и термическая обработка металлов и сплавов </w:t>
      </w:r>
    </w:p>
    <w:p w:rsidR="007E16A8" w:rsidRDefault="007E16A8" w:rsidP="004F2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«Сибирская автомобильно-дорожная академия» г. Омск.</w:t>
      </w: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7E16A8" w:rsidRDefault="007E16A8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sectPr w:rsidR="007E16A8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B4ABA"/>
    <w:rsid w:val="00177221"/>
    <w:rsid w:val="00180201"/>
    <w:rsid w:val="00245C87"/>
    <w:rsid w:val="00331BCD"/>
    <w:rsid w:val="003611C9"/>
    <w:rsid w:val="003A252D"/>
    <w:rsid w:val="00410F9C"/>
    <w:rsid w:val="004177B5"/>
    <w:rsid w:val="004F24C7"/>
    <w:rsid w:val="00510B77"/>
    <w:rsid w:val="005D3143"/>
    <w:rsid w:val="006418D5"/>
    <w:rsid w:val="00725688"/>
    <w:rsid w:val="00760EA4"/>
    <w:rsid w:val="00765088"/>
    <w:rsid w:val="007C36D5"/>
    <w:rsid w:val="007D1660"/>
    <w:rsid w:val="007E16A8"/>
    <w:rsid w:val="008B14FB"/>
    <w:rsid w:val="008D774D"/>
    <w:rsid w:val="008F7C86"/>
    <w:rsid w:val="00907DA5"/>
    <w:rsid w:val="009257F2"/>
    <w:rsid w:val="009D77B6"/>
    <w:rsid w:val="009E7087"/>
    <w:rsid w:val="00AB0EF6"/>
    <w:rsid w:val="00AD4DBC"/>
    <w:rsid w:val="00B639C1"/>
    <w:rsid w:val="00B82126"/>
    <w:rsid w:val="00BC2BD3"/>
    <w:rsid w:val="00CE7162"/>
    <w:rsid w:val="00F7519F"/>
    <w:rsid w:val="00FB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204</Words>
  <Characters>1166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4</cp:revision>
  <dcterms:created xsi:type="dcterms:W3CDTF">2021-09-29T07:16:00Z</dcterms:created>
  <dcterms:modified xsi:type="dcterms:W3CDTF">2021-09-29T07:20:00Z</dcterms:modified>
</cp:coreProperties>
</file>